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464CC">
      <w:pPr>
        <w:pStyle w:val="2"/>
        <w:spacing w:line="240" w:lineRule="auto"/>
        <w:jc w:val="left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附件2：</w:t>
      </w:r>
    </w:p>
    <w:p w14:paraId="6DE33773">
      <w:pPr>
        <w:pStyle w:val="2"/>
        <w:spacing w:line="240" w:lineRule="auto"/>
        <w:jc w:val="center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创业培训机构人员名册</w:t>
      </w:r>
    </w:p>
    <w:p w14:paraId="008EA443">
      <w:pP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申请单位（盖章）：                                                                           填报日期：   年    月    日</w:t>
      </w:r>
    </w:p>
    <w:tbl>
      <w:tblPr>
        <w:tblStyle w:val="7"/>
        <w:tblW w:w="13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795"/>
        <w:gridCol w:w="1410"/>
        <w:gridCol w:w="2597"/>
        <w:gridCol w:w="2591"/>
        <w:gridCol w:w="1352"/>
        <w:gridCol w:w="2720"/>
        <w:gridCol w:w="1724"/>
      </w:tblGrid>
      <w:tr w14:paraId="274A2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1B1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6C5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A7F81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人员类别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1EB5C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E6D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工作单位/职务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235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培训项目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4DB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师资证号/会计上岗证号</w:t>
            </w: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22B5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77755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60D94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479B5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C2CA2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56F5F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13856A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34A54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0DF4F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9B4CD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2443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4797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8439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E5E5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66BE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D496E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D6A81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A38B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32C6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927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2DDF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B126C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478C1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D1CC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9841C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C2AF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6D7C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3663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0EFC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2894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C3F6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B0A5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6B23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551F0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B236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1C58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F63C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4C2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6CA53D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62CF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667B5A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D685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87B68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C157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1367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44F16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9E90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93D6E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D78DF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42E47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49AF7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10A9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568CCB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CF57CC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9D774"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42F3500">
      <w:pPr>
        <w:spacing w:line="360" w:lineRule="auto"/>
        <w:jc w:val="left"/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>注：1、人员类别：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instrText xml:space="preserve"> = 1 \* GB3 \* MERGEFORMAT </w:instrTex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①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 xml:space="preserve"> 培训师资；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instrText xml:space="preserve"> = 2 \* GB3 \* MERGEFORMAT </w:instrTex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②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 xml:space="preserve"> 财务；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instrText xml:space="preserve"> = 3 \* GB3 \* MERGEFORMAT </w:instrTex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③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 xml:space="preserve"> 管理人员；</w:t>
      </w:r>
    </w:p>
    <w:p w14:paraId="1CEFCD94">
      <w:pPr>
        <w:spacing w:line="360" w:lineRule="auto"/>
        <w:jc w:val="left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 xml:space="preserve">    2、</w:t>
      </w:r>
      <w:r>
        <w:rPr>
          <w:rFonts w:hint="eastAsia" w:ascii="方正仿宋_GB2312" w:hAnsi="方正仿宋_GB2312" w:eastAsia="方正仿宋_GB2312" w:cs="方正仿宋_GB2312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t>培训项目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instrText xml:space="preserve"> = 1 \* GB3 \* MERGEFORMAT </w:instrTex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①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>网络创业；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instrText xml:space="preserve"> = 2 \* GB3 \* MERGEFORMAT </w:instrTex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②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 xml:space="preserve"> SYB；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instrText xml:space="preserve"> = 3 \* GB3 \* MERGEFORMAT </w:instrTex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③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 xml:space="preserve"> GYB；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instrText xml:space="preserve"> = 4 \* GB3 \* MERGEFORMAT </w:instrTex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④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 xml:space="preserve"> IYB；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instrText xml:space="preserve"> = 5 \* GB3 \* MERGEFORMAT </w:instrTex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22"/>
          <w:szCs w:val="22"/>
        </w:rPr>
        <w:t>⑤</w:t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 xml:space="preserve"> “8+X”模拟实训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 w:chapStyle="1" w:chapSep="colon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4600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760FA2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AuhIZC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760FA2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35A66"/>
    <w:rsid w:val="001A356A"/>
    <w:rsid w:val="003757EA"/>
    <w:rsid w:val="00D76B01"/>
    <w:rsid w:val="00E50BB5"/>
    <w:rsid w:val="036F658D"/>
    <w:rsid w:val="040569BB"/>
    <w:rsid w:val="04E851A3"/>
    <w:rsid w:val="07590E95"/>
    <w:rsid w:val="083F401D"/>
    <w:rsid w:val="08474F9E"/>
    <w:rsid w:val="0BFF0EB1"/>
    <w:rsid w:val="0D1A3E51"/>
    <w:rsid w:val="0D634317"/>
    <w:rsid w:val="0FB72391"/>
    <w:rsid w:val="113539E4"/>
    <w:rsid w:val="13694955"/>
    <w:rsid w:val="16B70006"/>
    <w:rsid w:val="17597FF7"/>
    <w:rsid w:val="18104BAD"/>
    <w:rsid w:val="1998129E"/>
    <w:rsid w:val="1F4E2B1A"/>
    <w:rsid w:val="1FB34BCE"/>
    <w:rsid w:val="21D90270"/>
    <w:rsid w:val="21DC0FD5"/>
    <w:rsid w:val="223E3375"/>
    <w:rsid w:val="22F83DA2"/>
    <w:rsid w:val="23355A24"/>
    <w:rsid w:val="245C53FA"/>
    <w:rsid w:val="24661E00"/>
    <w:rsid w:val="25750B9D"/>
    <w:rsid w:val="25BE214D"/>
    <w:rsid w:val="293C0825"/>
    <w:rsid w:val="2B4F26F5"/>
    <w:rsid w:val="2BFFA309"/>
    <w:rsid w:val="2C7D29BD"/>
    <w:rsid w:val="2D1F7584"/>
    <w:rsid w:val="2D803171"/>
    <w:rsid w:val="2F8104B8"/>
    <w:rsid w:val="30320405"/>
    <w:rsid w:val="31747774"/>
    <w:rsid w:val="33D5056F"/>
    <w:rsid w:val="355046B9"/>
    <w:rsid w:val="37E2624E"/>
    <w:rsid w:val="38825364"/>
    <w:rsid w:val="38D62B98"/>
    <w:rsid w:val="3BCF6959"/>
    <w:rsid w:val="3BF62F94"/>
    <w:rsid w:val="3C1355E5"/>
    <w:rsid w:val="3C5B8F1D"/>
    <w:rsid w:val="3D8B693B"/>
    <w:rsid w:val="3EE71E11"/>
    <w:rsid w:val="3F100056"/>
    <w:rsid w:val="3F73FBFD"/>
    <w:rsid w:val="3FDD5BA4"/>
    <w:rsid w:val="42954DE6"/>
    <w:rsid w:val="4316211A"/>
    <w:rsid w:val="43555B71"/>
    <w:rsid w:val="43746B2A"/>
    <w:rsid w:val="44E42773"/>
    <w:rsid w:val="49E3D62A"/>
    <w:rsid w:val="4A674213"/>
    <w:rsid w:val="4CFF1CB9"/>
    <w:rsid w:val="4F7F054C"/>
    <w:rsid w:val="52F964C2"/>
    <w:rsid w:val="53A67AFD"/>
    <w:rsid w:val="548C3266"/>
    <w:rsid w:val="555845F5"/>
    <w:rsid w:val="55A87CBC"/>
    <w:rsid w:val="55EF5E18"/>
    <w:rsid w:val="567148A1"/>
    <w:rsid w:val="577FDBB6"/>
    <w:rsid w:val="596D2B33"/>
    <w:rsid w:val="59E05B76"/>
    <w:rsid w:val="59E6391F"/>
    <w:rsid w:val="5BBA130B"/>
    <w:rsid w:val="5C076BE0"/>
    <w:rsid w:val="5DFB8B4B"/>
    <w:rsid w:val="5E88790A"/>
    <w:rsid w:val="5F2F9B90"/>
    <w:rsid w:val="5FE50D7D"/>
    <w:rsid w:val="5FFE3A56"/>
    <w:rsid w:val="63CA7C18"/>
    <w:rsid w:val="65870866"/>
    <w:rsid w:val="6C6A736A"/>
    <w:rsid w:val="6D4E56F7"/>
    <w:rsid w:val="6D535020"/>
    <w:rsid w:val="6DCC7DA7"/>
    <w:rsid w:val="6DEFE58F"/>
    <w:rsid w:val="6E10631A"/>
    <w:rsid w:val="6F935A66"/>
    <w:rsid w:val="72DB4441"/>
    <w:rsid w:val="72FB76B4"/>
    <w:rsid w:val="730E6FBB"/>
    <w:rsid w:val="735D4736"/>
    <w:rsid w:val="73E71E58"/>
    <w:rsid w:val="75F279C2"/>
    <w:rsid w:val="761924C1"/>
    <w:rsid w:val="76372C8D"/>
    <w:rsid w:val="76A75C3E"/>
    <w:rsid w:val="7781502E"/>
    <w:rsid w:val="779314A7"/>
    <w:rsid w:val="78260C97"/>
    <w:rsid w:val="78B01786"/>
    <w:rsid w:val="7A122F17"/>
    <w:rsid w:val="7B799F8F"/>
    <w:rsid w:val="7BBAE3B1"/>
    <w:rsid w:val="7BDEBE6D"/>
    <w:rsid w:val="7C760CBD"/>
    <w:rsid w:val="7D191CD8"/>
    <w:rsid w:val="7E16B3CD"/>
    <w:rsid w:val="7FAD3D32"/>
    <w:rsid w:val="7FEB31E1"/>
    <w:rsid w:val="AF1D9A6B"/>
    <w:rsid w:val="B79D50A0"/>
    <w:rsid w:val="BEEF3FFE"/>
    <w:rsid w:val="D9FD21A6"/>
    <w:rsid w:val="ED5DABA8"/>
    <w:rsid w:val="EFFD22D2"/>
    <w:rsid w:val="FAF70CB4"/>
    <w:rsid w:val="FBF738D6"/>
    <w:rsid w:val="FF9F1416"/>
    <w:rsid w:val="FFAFC4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ata\weboffice\C:\Users\lenovo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1472</Words>
  <Characters>1570</Characters>
  <Lines>0</Lines>
  <Paragraphs>0</Paragraphs>
  <TotalTime>32</TotalTime>
  <ScaleCrop>false</ScaleCrop>
  <LinksUpToDate>false</LinksUpToDate>
  <CharactersWithSpaces>1803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2018-05-26T22:46:00Z</dcterms:created>
  <dc:creator>lenovo</dc:creator>
  <cp:lastModifiedBy>Pmy</cp:lastModifiedBy>
  <cp:lastPrinted>2023-02-17T21:31:00Z</cp:lastPrinted>
  <dcterms:modified xsi:type="dcterms:W3CDTF">2025-01-16T01:05:20Z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0E04F27BFA3F42FD8C63817D2B60A40B_13</vt:lpwstr>
  </property>
  <property fmtid="{D5CDD505-2E9C-101B-9397-08002B2CF9AE}" pid="4" name="KSOTemplateDocerSaveRecord">
    <vt:lpwstr>eyJoZGlkIjoiNTAzNzQyNzRiMDZmMzE3NTA5MDhhMTMxMGNjYTQ0NjYifQ==</vt:lpwstr>
  </property>
</Properties>
</file>